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E0D" w:rsidRPr="00C53E0D" w:rsidRDefault="00C53E0D" w:rsidP="002A3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C53E0D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PRIJAVNICA</w:t>
      </w:r>
    </w:p>
    <w:p w:rsidR="00C53E0D" w:rsidRPr="00C53E0D" w:rsidRDefault="00C53E0D" w:rsidP="00C53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C53E0D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Strokovna ekskurzija v Zvezdnem mestu pri Moskvi</w:t>
      </w:r>
    </w:p>
    <w:p w:rsidR="00C53E0D" w:rsidRPr="00C53E0D" w:rsidRDefault="00C53E0D" w:rsidP="00C53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 w:rsidRPr="00C53E0D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23. 10. – 30. 10. 2016</w:t>
      </w:r>
    </w:p>
    <w:tbl>
      <w:tblPr>
        <w:tblpPr w:leftFromText="141" w:rightFromText="141" w:vertAnchor="text" w:horzAnchor="margin" w:tblpXSpec="center" w:tblpY="193"/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3780"/>
      </w:tblGrid>
      <w:tr w:rsidR="002A311C" w:rsidRPr="00C53E0D" w:rsidTr="00A40D78">
        <w:trPr>
          <w:trHeight w:val="375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IME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PRIIMEK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A40D78" w:rsidRPr="00C53E0D" w:rsidTr="00DC635D">
        <w:trPr>
          <w:trHeight w:val="375"/>
        </w:trPr>
        <w:tc>
          <w:tcPr>
            <w:tcW w:w="7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A40D78" w:rsidRPr="00C53E0D" w:rsidRDefault="00A40D78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NASLOV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in HIŠNA ŠTEVILKA</w:t>
            </w:r>
          </w:p>
        </w:tc>
      </w:tr>
      <w:tr w:rsidR="00A40D78" w:rsidRPr="00C53E0D" w:rsidTr="00766CCD">
        <w:trPr>
          <w:trHeight w:val="390"/>
        </w:trPr>
        <w:tc>
          <w:tcPr>
            <w:tcW w:w="7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78" w:rsidRPr="00C53E0D" w:rsidRDefault="00A40D78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75"/>
        </w:trPr>
        <w:tc>
          <w:tcPr>
            <w:tcW w:w="3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POŠTNA ŠTEVILKA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POŠTA</w:t>
            </w:r>
          </w:p>
        </w:tc>
      </w:tr>
      <w:tr w:rsidR="002A311C" w:rsidRPr="00C53E0D" w:rsidTr="002A311C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7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KRAJ IN DATUM ROJSTVA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A40D78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POLNO ŠTEVILO</w:t>
            </w:r>
            <w:r w:rsidR="002A311C"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LET</w:t>
            </w:r>
          </w:p>
        </w:tc>
      </w:tr>
      <w:tr w:rsidR="002A311C" w:rsidRPr="00C53E0D" w:rsidTr="002A311C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DRŽAVLJANSTVO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SPOL (označi)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M/Ž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ŠT. POTNEGA LISTA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VELJAVNOST POTNEGA LISTA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IME ŠOLE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IME STARŠA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TELEFON OTROKA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TELEFON STARŠA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E- MAIL OTROKA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E-MAIL STARŠA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POSEBNOSTI MOJEGA OTROKA SO</w:t>
            </w:r>
            <w:r w:rsidR="00536AF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(bolezni, alergije, prehrambene posebnosti...)</w:t>
            </w:r>
            <w:bookmarkStart w:id="0" w:name="_GoBack"/>
            <w:bookmarkEnd w:id="0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2A311C" w:rsidRPr="00C53E0D" w:rsidTr="00A40D78">
        <w:trPr>
          <w:trHeight w:val="39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2A311C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ZVEZDNO MESTO SI ŽELIM OBISKATI KER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...</w:t>
            </w:r>
          </w:p>
          <w:p w:rsidR="002A311C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2A311C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2A311C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2A311C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2A311C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2A311C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311C" w:rsidRPr="00C53E0D" w:rsidRDefault="002A311C" w:rsidP="002A3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</w:tbl>
    <w:p w:rsidR="00C53E0D" w:rsidRPr="00C53E0D" w:rsidRDefault="00C53E0D" w:rsidP="00C53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</w:p>
    <w:p w:rsidR="00C53E0D" w:rsidRPr="00C53E0D" w:rsidRDefault="00C53E0D" w:rsidP="00C53E0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sl-SI"/>
        </w:rPr>
      </w:pPr>
    </w:p>
    <w:p w:rsidR="00B1296E" w:rsidRPr="00CC5FCF" w:rsidRDefault="00B1296E" w:rsidP="00C53E0D">
      <w:pPr>
        <w:spacing w:after="0" w:line="240" w:lineRule="auto"/>
        <w:jc w:val="both"/>
        <w:rPr>
          <w:rFonts w:ascii="Calibri" w:hAnsi="Calibri"/>
        </w:rPr>
      </w:pPr>
    </w:p>
    <w:sectPr w:rsidR="00B1296E" w:rsidRPr="00CC5FCF" w:rsidSect="00150DB3">
      <w:headerReference w:type="default" r:id="rId7"/>
      <w:footerReference w:type="default" r:id="rId8"/>
      <w:pgSz w:w="11906" w:h="16838"/>
      <w:pgMar w:top="1417" w:right="1417" w:bottom="1417" w:left="1417" w:header="708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C9B" w:rsidRDefault="00B81C9B" w:rsidP="00150DB3">
      <w:pPr>
        <w:spacing w:after="0" w:line="240" w:lineRule="auto"/>
      </w:pPr>
      <w:r>
        <w:separator/>
      </w:r>
    </w:p>
  </w:endnote>
  <w:endnote w:type="continuationSeparator" w:id="0">
    <w:p w:rsidR="00B81C9B" w:rsidRDefault="00B81C9B" w:rsidP="00150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B3" w:rsidRDefault="00150DB3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1C0698D" wp14:editId="4D9DE6AB">
          <wp:simplePos x="0" y="0"/>
          <wp:positionH relativeFrom="column">
            <wp:posOffset>-252095</wp:posOffset>
          </wp:positionH>
          <wp:positionV relativeFrom="paragraph">
            <wp:posOffset>-948055</wp:posOffset>
          </wp:positionV>
          <wp:extent cx="6259195" cy="1118235"/>
          <wp:effectExtent l="0" t="0" r="8255" b="5715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9195" cy="1118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C9B" w:rsidRDefault="00B81C9B" w:rsidP="00150DB3">
      <w:pPr>
        <w:spacing w:after="0" w:line="240" w:lineRule="auto"/>
      </w:pPr>
      <w:r>
        <w:separator/>
      </w:r>
    </w:p>
  </w:footnote>
  <w:footnote w:type="continuationSeparator" w:id="0">
    <w:p w:rsidR="00B81C9B" w:rsidRDefault="00B81C9B" w:rsidP="00150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B3" w:rsidRDefault="00150DB3" w:rsidP="00150DB3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60E22892" wp14:editId="5F3B51DD">
          <wp:simplePos x="0" y="0"/>
          <wp:positionH relativeFrom="column">
            <wp:posOffset>-223520</wp:posOffset>
          </wp:positionH>
          <wp:positionV relativeFrom="paragraph">
            <wp:posOffset>-1905</wp:posOffset>
          </wp:positionV>
          <wp:extent cx="6252210" cy="5715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221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9765E"/>
    <w:multiLevelType w:val="hybridMultilevel"/>
    <w:tmpl w:val="A22030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FCF"/>
    <w:rsid w:val="000F6367"/>
    <w:rsid w:val="00150DB3"/>
    <w:rsid w:val="001F68E5"/>
    <w:rsid w:val="00212D43"/>
    <w:rsid w:val="002557D1"/>
    <w:rsid w:val="00274FB7"/>
    <w:rsid w:val="002A311C"/>
    <w:rsid w:val="004334CD"/>
    <w:rsid w:val="004A40AB"/>
    <w:rsid w:val="004A4A4F"/>
    <w:rsid w:val="00536AF5"/>
    <w:rsid w:val="005E4A54"/>
    <w:rsid w:val="007E49C3"/>
    <w:rsid w:val="007F620C"/>
    <w:rsid w:val="00A40D78"/>
    <w:rsid w:val="00A649E6"/>
    <w:rsid w:val="00B1296E"/>
    <w:rsid w:val="00B81C9B"/>
    <w:rsid w:val="00C53E0D"/>
    <w:rsid w:val="00CC477B"/>
    <w:rsid w:val="00CC5FCF"/>
    <w:rsid w:val="00F1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EE0D88"/>
  <w15:docId w15:val="{C6AAB308-9A48-4B0E-B1AF-2764AC930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r\Documents\Officeove%20predloge%20po%20meri\predloga_DSR_jubilej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predloga_DSR_jubilej</Template>
  <TotalTime>6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Društvo Slovenija Rusija</dc:creator>
  <cp:lastModifiedBy>Saša Ivan Geržina</cp:lastModifiedBy>
  <cp:revision>5</cp:revision>
  <cp:lastPrinted>2016-04-05T13:16:00Z</cp:lastPrinted>
  <dcterms:created xsi:type="dcterms:W3CDTF">2016-09-01T15:56:00Z</dcterms:created>
  <dcterms:modified xsi:type="dcterms:W3CDTF">2016-09-01T16:01:00Z</dcterms:modified>
</cp:coreProperties>
</file>